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6CDEA" w14:textId="77777777" w:rsidR="009869FC" w:rsidRDefault="004B7C9E" w:rsidP="000876A2">
      <w:pPr>
        <w:ind w:right="-567"/>
      </w:pPr>
      <w:r w:rsidRPr="004B7C9E">
        <w:rPr>
          <w:noProof/>
          <w:color w:val="3D3B3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DEDCBC8" wp14:editId="1C35FF40">
                <wp:simplePos x="0" y="0"/>
                <wp:positionH relativeFrom="margin">
                  <wp:posOffset>4035425</wp:posOffset>
                </wp:positionH>
                <wp:positionV relativeFrom="paragraph">
                  <wp:posOffset>4879340</wp:posOffset>
                </wp:positionV>
                <wp:extent cx="1906270" cy="1404620"/>
                <wp:effectExtent l="0" t="0" r="0" b="0"/>
                <wp:wrapSquare wrapText="bothSides"/>
                <wp:docPr id="3319154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2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E85C8" w14:textId="23F6CC40" w:rsidR="003F7D9C" w:rsidRPr="004B7C9E" w:rsidRDefault="003F7D9C" w:rsidP="003F7D9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3D3B3A"/>
                              </w:rPr>
                            </w:pPr>
                            <w:r w:rsidRPr="004B7C9E">
                              <w:rPr>
                                <w:rFonts w:ascii="Calibri" w:hAnsi="Calibri" w:cs="Calibri"/>
                                <w:color w:val="3D3B3A"/>
                              </w:rPr>
                              <w:t>Unterschrift</w:t>
                            </w:r>
                            <w:r w:rsidR="00150685">
                              <w:rPr>
                                <w:rFonts w:ascii="Calibri" w:hAnsi="Calibri" w:cs="Calibri"/>
                                <w:color w:val="3D3B3A"/>
                              </w:rPr>
                              <w:t>/ Siegel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EDCBC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7.75pt;margin-top:384.2pt;width:150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" filled="f" stroked="f">
                <v:textbox style="mso-fit-shape-to-text:t">
                  <w:txbxContent>
                    <w:p w14:paraId="69BE85C8" w14:textId="23F6CC40" w:rsidR="003F7D9C" w:rsidRPr="004B7C9E" w:rsidRDefault="003F7D9C" w:rsidP="003F7D9C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color w:val="3D3B3A"/>
                        </w:rPr>
                      </w:pPr>
                      <w:r w:rsidRPr="004B7C9E">
                        <w:rPr>
                          <w:rFonts w:ascii="Calibri" w:hAnsi="Calibri" w:cs="Calibri"/>
                          <w:color w:val="3D3B3A"/>
                        </w:rPr>
                        <w:t>Unterschrift</w:t>
                      </w:r>
                      <w:r w:rsidR="00150685">
                        <w:rPr>
                          <w:rFonts w:ascii="Calibri" w:hAnsi="Calibri" w:cs="Calibri"/>
                          <w:color w:val="3D3B3A"/>
                        </w:rPr>
                        <w:t>/ Siegel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B7C9E">
        <w:rPr>
          <w:noProof/>
          <w:color w:val="3D3B3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6E0A8B" wp14:editId="56597B11">
                <wp:simplePos x="0" y="0"/>
                <wp:positionH relativeFrom="margin">
                  <wp:posOffset>1698625</wp:posOffset>
                </wp:positionH>
                <wp:positionV relativeFrom="paragraph">
                  <wp:posOffset>4879340</wp:posOffset>
                </wp:positionV>
                <wp:extent cx="1909445" cy="1404620"/>
                <wp:effectExtent l="0" t="0" r="0" b="0"/>
                <wp:wrapSquare wrapText="bothSides"/>
                <wp:docPr id="1104909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EBB57" w14:textId="77777777" w:rsidR="003F7D9C" w:rsidRPr="004B7C9E" w:rsidRDefault="003F7D9C" w:rsidP="003F7D9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3D3B3A"/>
                              </w:rPr>
                            </w:pPr>
                            <w:r w:rsidRPr="004B7C9E">
                              <w:rPr>
                                <w:rFonts w:ascii="Calibri" w:hAnsi="Calibri" w:cs="Calibri"/>
                                <w:color w:val="3D3B3A"/>
                              </w:rPr>
                              <w:t>Ort, Datum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6E0A8B" id="_x0000_s1027" type="#_x0000_t202" style="position:absolute;margin-left:133.75pt;margin-top:384.2pt;width:150.3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" filled="f" stroked="f">
                <v:textbox style="mso-fit-shape-to-text:t">
                  <w:txbxContent>
                    <w:p w14:paraId="407EBB57" w14:textId="77777777" w:rsidR="003F7D9C" w:rsidRPr="004B7C9E" w:rsidRDefault="003F7D9C" w:rsidP="003F7D9C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color w:val="3D3B3A"/>
                        </w:rPr>
                      </w:pPr>
                      <w:r w:rsidRPr="004B7C9E">
                        <w:rPr>
                          <w:rFonts w:ascii="Calibri" w:hAnsi="Calibri" w:cs="Calibri"/>
                          <w:color w:val="3D3B3A"/>
                        </w:rPr>
                        <w:t>Ort, Datum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B7C9E">
        <w:rPr>
          <w:noProof/>
          <w:color w:val="3D3B3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0B7921" wp14:editId="29A621F9">
                <wp:simplePos x="0" y="0"/>
                <wp:positionH relativeFrom="margin">
                  <wp:posOffset>1811655</wp:posOffset>
                </wp:positionH>
                <wp:positionV relativeFrom="paragraph">
                  <wp:posOffset>2903855</wp:posOffset>
                </wp:positionV>
                <wp:extent cx="4222115" cy="1384300"/>
                <wp:effectExtent l="0" t="0" r="0" b="63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115" cy="1384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26BE" w14:textId="77777777" w:rsidR="003F7D9C" w:rsidRPr="004B7C9E" w:rsidRDefault="003F7D9C" w:rsidP="003F7D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3D3B3A"/>
                                <w:sz w:val="32"/>
                                <w:szCs w:val="32"/>
                              </w:rPr>
                            </w:pPr>
                            <w:r w:rsidRPr="004B7C9E">
                              <w:rPr>
                                <w:rFonts w:ascii="Calibri" w:hAnsi="Calibri" w:cs="Calibri"/>
                                <w:color w:val="3D3B3A"/>
                                <w:sz w:val="32"/>
                                <w:szCs w:val="32"/>
                              </w:rPr>
                              <w:t>für xx-jähriges</w:t>
                            </w:r>
                          </w:p>
                          <w:p w14:paraId="01B409A4" w14:textId="77777777" w:rsidR="003F7D9C" w:rsidRPr="004B7C9E" w:rsidRDefault="003F7D9C" w:rsidP="003F7D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3D3B3A"/>
                                <w:sz w:val="32"/>
                                <w:szCs w:val="32"/>
                              </w:rPr>
                            </w:pPr>
                            <w:r w:rsidRPr="004B7C9E">
                              <w:rPr>
                                <w:rFonts w:ascii="Calibri" w:hAnsi="Calibri" w:cs="Calibri"/>
                                <w:color w:val="3D3B3A"/>
                                <w:sz w:val="32"/>
                                <w:szCs w:val="32"/>
                              </w:rPr>
                              <w:t>ehrenamtliches Engagement</w:t>
                            </w:r>
                          </w:p>
                          <w:p w14:paraId="72E2780C" w14:textId="77777777" w:rsidR="003F7D9C" w:rsidRPr="004B7C9E" w:rsidRDefault="003F7D9C" w:rsidP="003F7D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3D3B3A"/>
                                <w:sz w:val="32"/>
                                <w:szCs w:val="32"/>
                              </w:rPr>
                            </w:pPr>
                            <w:r w:rsidRPr="004B7C9E">
                              <w:rPr>
                                <w:rFonts w:ascii="Calibri" w:hAnsi="Calibri" w:cs="Calibri"/>
                                <w:color w:val="3D3B3A"/>
                                <w:sz w:val="32"/>
                                <w:szCs w:val="32"/>
                              </w:rPr>
                              <w:t>in der Kirchengemeinde</w:t>
                            </w:r>
                          </w:p>
                          <w:p w14:paraId="7524494A" w14:textId="77777777" w:rsidR="003F7D9C" w:rsidRPr="004B7C9E" w:rsidRDefault="003F7D9C" w:rsidP="003F7D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3D3B3A"/>
                                <w:sz w:val="32"/>
                                <w:szCs w:val="32"/>
                              </w:rPr>
                            </w:pPr>
                            <w:r w:rsidRPr="004B7C9E">
                              <w:rPr>
                                <w:rFonts w:ascii="Calibri" w:hAnsi="Calibri" w:cs="Calibri"/>
                                <w:color w:val="3D3B3A"/>
                                <w:sz w:val="32"/>
                                <w:szCs w:val="32"/>
                              </w:rPr>
                              <w:t>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B7921" id="_x0000_s1028" type="#_x0000_t202" style="position:absolute;margin-left:142.65pt;margin-top:228.65pt;width:332.45pt;height:10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" filled="f" stroked="f">
                <v:textbox>
                  <w:txbxContent>
                    <w:p w14:paraId="04AD26BE" w14:textId="77777777" w:rsidR="003F7D9C" w:rsidRPr="004B7C9E" w:rsidRDefault="003F7D9C" w:rsidP="003F7D9C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3D3B3A"/>
                          <w:sz w:val="32"/>
                          <w:szCs w:val="32"/>
                        </w:rPr>
                      </w:pPr>
                      <w:r w:rsidRPr="004B7C9E">
                        <w:rPr>
                          <w:rFonts w:ascii="Calibri" w:hAnsi="Calibri" w:cs="Calibri"/>
                          <w:color w:val="3D3B3A"/>
                          <w:sz w:val="32"/>
                          <w:szCs w:val="32"/>
                        </w:rPr>
                        <w:t>für xx-jähriges</w:t>
                      </w:r>
                    </w:p>
                    <w:p w14:paraId="01B409A4" w14:textId="77777777" w:rsidR="003F7D9C" w:rsidRPr="004B7C9E" w:rsidRDefault="003F7D9C" w:rsidP="003F7D9C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3D3B3A"/>
                          <w:sz w:val="32"/>
                          <w:szCs w:val="32"/>
                        </w:rPr>
                      </w:pPr>
                      <w:r w:rsidRPr="004B7C9E">
                        <w:rPr>
                          <w:rFonts w:ascii="Calibri" w:hAnsi="Calibri" w:cs="Calibri"/>
                          <w:color w:val="3D3B3A"/>
                          <w:sz w:val="32"/>
                          <w:szCs w:val="32"/>
                        </w:rPr>
                        <w:t>ehrenamtliches Engagement</w:t>
                      </w:r>
                    </w:p>
                    <w:p w14:paraId="72E2780C" w14:textId="77777777" w:rsidR="003F7D9C" w:rsidRPr="004B7C9E" w:rsidRDefault="003F7D9C" w:rsidP="003F7D9C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3D3B3A"/>
                          <w:sz w:val="32"/>
                          <w:szCs w:val="32"/>
                        </w:rPr>
                      </w:pPr>
                      <w:r w:rsidRPr="004B7C9E">
                        <w:rPr>
                          <w:rFonts w:ascii="Calibri" w:hAnsi="Calibri" w:cs="Calibri"/>
                          <w:color w:val="3D3B3A"/>
                          <w:sz w:val="32"/>
                          <w:szCs w:val="32"/>
                        </w:rPr>
                        <w:t>in der Kirchengemeinde</w:t>
                      </w:r>
                    </w:p>
                    <w:p w14:paraId="7524494A" w14:textId="77777777" w:rsidR="003F7D9C" w:rsidRPr="004B7C9E" w:rsidRDefault="003F7D9C" w:rsidP="003F7D9C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3D3B3A"/>
                          <w:sz w:val="32"/>
                          <w:szCs w:val="32"/>
                        </w:rPr>
                      </w:pPr>
                      <w:r w:rsidRPr="004B7C9E">
                        <w:rPr>
                          <w:rFonts w:ascii="Calibri" w:hAnsi="Calibri" w:cs="Calibri"/>
                          <w:color w:val="3D3B3A"/>
                          <w:sz w:val="32"/>
                          <w:szCs w:val="32"/>
                        </w:rPr>
                        <w:t>NN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64629" w14:textId="77777777" w:rsidR="00150685" w:rsidRPr="00150685" w:rsidRDefault="00150685" w:rsidP="00150685"/>
    <w:p w14:paraId="14CD9215" w14:textId="77777777" w:rsidR="00150685" w:rsidRPr="00150685" w:rsidRDefault="00150685" w:rsidP="00150685"/>
    <w:p w14:paraId="54BB57A4" w14:textId="77777777" w:rsidR="00150685" w:rsidRPr="00150685" w:rsidRDefault="00150685" w:rsidP="00150685"/>
    <w:p w14:paraId="4566A058" w14:textId="77777777" w:rsidR="00150685" w:rsidRPr="00150685" w:rsidRDefault="00150685" w:rsidP="00150685"/>
    <w:p w14:paraId="73995122" w14:textId="77777777" w:rsidR="00150685" w:rsidRPr="00150685" w:rsidRDefault="00150685" w:rsidP="00150685"/>
    <w:p w14:paraId="03DCC57A" w14:textId="77777777" w:rsidR="00150685" w:rsidRPr="00150685" w:rsidRDefault="00150685" w:rsidP="00150685"/>
    <w:p w14:paraId="0F8A5EE1" w14:textId="77777777" w:rsidR="00150685" w:rsidRPr="00150685" w:rsidRDefault="00150685" w:rsidP="00150685"/>
    <w:p w14:paraId="5D398D01" w14:textId="77777777" w:rsidR="00150685" w:rsidRPr="00150685" w:rsidRDefault="00150685" w:rsidP="00150685"/>
    <w:p w14:paraId="3F07F236" w14:textId="77777777" w:rsidR="00150685" w:rsidRPr="00150685" w:rsidRDefault="00150685" w:rsidP="00150685"/>
    <w:p w14:paraId="73AC6899" w14:textId="77777777" w:rsidR="00150685" w:rsidRPr="00150685" w:rsidRDefault="00150685" w:rsidP="00150685"/>
    <w:p w14:paraId="0012CBC4" w14:textId="77777777" w:rsidR="00150685" w:rsidRPr="00150685" w:rsidRDefault="00150685" w:rsidP="00150685"/>
    <w:p w14:paraId="1D795DD7" w14:textId="77777777" w:rsidR="00150685" w:rsidRPr="00150685" w:rsidRDefault="00150685" w:rsidP="00150685"/>
    <w:p w14:paraId="4A48DBC3" w14:textId="77777777" w:rsidR="00150685" w:rsidRDefault="00150685" w:rsidP="00150685"/>
    <w:p w14:paraId="3888B2B2" w14:textId="77777777" w:rsidR="00150685" w:rsidRPr="00150685" w:rsidRDefault="00150685" w:rsidP="00150685">
      <w:pPr>
        <w:jc w:val="center"/>
      </w:pPr>
    </w:p>
    <w:sectPr w:rsidR="00150685" w:rsidRPr="00150685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D58D2" w14:textId="77777777" w:rsidR="002855DE" w:rsidRDefault="002855DE" w:rsidP="003F7D9C">
      <w:pPr>
        <w:spacing w:after="0" w:line="240" w:lineRule="auto"/>
      </w:pPr>
      <w:r>
        <w:separator/>
      </w:r>
    </w:p>
  </w:endnote>
  <w:endnote w:type="continuationSeparator" w:id="0">
    <w:p w14:paraId="4316B53C" w14:textId="77777777" w:rsidR="002855DE" w:rsidRDefault="002855DE" w:rsidP="003F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FD379" w14:textId="77777777" w:rsidR="002855DE" w:rsidRDefault="002855DE" w:rsidP="003F7D9C">
      <w:pPr>
        <w:spacing w:after="0" w:line="240" w:lineRule="auto"/>
      </w:pPr>
      <w:r>
        <w:separator/>
      </w:r>
    </w:p>
  </w:footnote>
  <w:footnote w:type="continuationSeparator" w:id="0">
    <w:p w14:paraId="53F951A0" w14:textId="77777777" w:rsidR="002855DE" w:rsidRDefault="002855DE" w:rsidP="003F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B17E7" w14:textId="77777777" w:rsidR="003F7D9C" w:rsidRDefault="003F7D9C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B28AE7" wp14:editId="35B29EC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8000" cy="10718529"/>
          <wp:effectExtent l="0" t="0" r="0" b="6985"/>
          <wp:wrapNone/>
          <wp:docPr id="100909535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095354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85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85"/>
    <w:rsid w:val="000876A2"/>
    <w:rsid w:val="00150685"/>
    <w:rsid w:val="00207087"/>
    <w:rsid w:val="002855DE"/>
    <w:rsid w:val="00381D1F"/>
    <w:rsid w:val="003F7D9C"/>
    <w:rsid w:val="004A65EF"/>
    <w:rsid w:val="004B7C9E"/>
    <w:rsid w:val="00586BEF"/>
    <w:rsid w:val="00663996"/>
    <w:rsid w:val="009869FC"/>
    <w:rsid w:val="00D0197B"/>
    <w:rsid w:val="00E0026B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B616"/>
  <w15:chartTrackingRefBased/>
  <w15:docId w15:val="{C3E59233-C065-4553-8AA2-CB0F747D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7D9C"/>
  </w:style>
  <w:style w:type="paragraph" w:styleId="berschrift1">
    <w:name w:val="heading 1"/>
    <w:basedOn w:val="Standard"/>
    <w:next w:val="Standard"/>
    <w:link w:val="berschrift1Zchn"/>
    <w:uiPriority w:val="9"/>
    <w:qFormat/>
    <w:rsid w:val="003F7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7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7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7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7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7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7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7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7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7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7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7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7D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7D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7D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7D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7D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7D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7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7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7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7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7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7D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7D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7D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7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7D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7D9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F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7D9C"/>
  </w:style>
  <w:style w:type="paragraph" w:styleId="Fuzeile">
    <w:name w:val="footer"/>
    <w:basedOn w:val="Standard"/>
    <w:link w:val="FuzeileZchn"/>
    <w:uiPriority w:val="99"/>
    <w:unhideWhenUsed/>
    <w:rsid w:val="003F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lipe.axt\AppData\Local\Microsoft\Windows\INetCache\Content.Outlook\ACIB5BNW\EA_Urkunde_Vorlage_v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EA_Urkunde_Vorlage_v1.dotx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Axt</dc:creator>
  <cp:keywords/>
  <dc:description/>
  <cp:lastModifiedBy>Felipe Axt</cp:lastModifiedBy>
  <cp:revision>1</cp:revision>
  <dcterms:created xsi:type="dcterms:W3CDTF">2026-06-25T11:25:00Z</dcterms:created>
  <dcterms:modified xsi:type="dcterms:W3CDTF">2026-06-25T11:27:00Z</dcterms:modified>
</cp:coreProperties>
</file>